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bookmarkStart w:id="4" w:name="_GoBack"/>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baya G/updated images/CAS.jpg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baya G/updated images/CAS.jpgCAS"/>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bookmarkEnd w:id="4"/>
    </w:p>
    <w:p w14:paraId="5379544B">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Computer Applications and </w:t>
      </w:r>
    </w:p>
    <w:p w14:paraId="42E90597">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Systems </w:t>
      </w: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Tahoma">
    <w:panose1 w:val="020B0604030504040204"/>
    <w:charset w:val="00"/>
    <w:family w:val="swiss"/>
    <w:pitch w:val="default"/>
    <w:sig w:usb0="E1002EFF" w:usb1="C000605B" w:usb2="00000029" w:usb3="00000000" w:csb0="200101FF" w:csb1="2028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01611D93"/>
    <w:rsid w:val="16A320F3"/>
    <w:rsid w:val="1E8D0DF8"/>
    <w:rsid w:val="3C5F2563"/>
    <w:rsid w:val="442B1160"/>
    <w:rsid w:val="56856B80"/>
    <w:rsid w:val="634779B7"/>
    <w:rsid w:val="6C9563F6"/>
    <w:rsid w:val="6CBC2370"/>
    <w:rsid w:val="76F55A38"/>
    <w:rsid w:val="78146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qFormat/>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qFormat/>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qFormat/>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qFormat/>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qFormat/>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qFormat/>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qFormat/>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qFormat/>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qFormat/>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qFormat/>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qFormat/>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2</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2026-01-27T09:46:16Z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3931D4260B6A4095AC4CA7D4726BDC9B_13</vt:lpwstr>
  </property>
</Properties>
</file>