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NM.jpgN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NM.jpgNM"/>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1CE3A2F0">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Novel</w:t>
      </w:r>
      <w:r>
        <w:rPr>
          <w:rFonts w:hint="default" w:ascii="Helvetica" w:hAnsi="Helvetica" w:eastAsia="Times New Roman"/>
          <w:b/>
          <w:bCs/>
          <w:color w:val="172B4D"/>
          <w:kern w:val="36"/>
          <w:sz w:val="34"/>
          <w:szCs w:val="34"/>
          <w:lang w:val="en-US"/>
        </w:rPr>
        <w:t xml:space="preserve"> </w:t>
      </w:r>
      <w:r>
        <w:rPr>
          <w:rFonts w:hint="default" w:ascii="Helvetica" w:hAnsi="Helvetica" w:eastAsia="Times New Roman"/>
          <w:b/>
          <w:bCs/>
          <w:color w:val="172B4D"/>
          <w:kern w:val="36"/>
          <w:sz w:val="34"/>
          <w:szCs w:val="34"/>
        </w:rPr>
        <w:t>Materials</w:t>
      </w:r>
    </w:p>
    <w:p w14:paraId="13BBC18B">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bookmarkEnd w:id="4"/>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1E8D0DF8"/>
    <w:rsid w:val="3C5F2563"/>
    <w:rsid w:val="442B1160"/>
    <w:rsid w:val="56856B80"/>
    <w:rsid w:val="634779B7"/>
    <w:rsid w:val="6CBC23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37</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2026-01-15T06:38:30Z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A8517C7078794D87BAEF47610159242F_13</vt:lpwstr>
  </property>
</Properties>
</file>