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2D434" w14:textId="77777777" w:rsidR="00AA1E12" w:rsidRPr="00822EE6" w:rsidRDefault="00AA1E12" w:rsidP="00AA1E12">
      <w:pPr>
        <w:pStyle w:val="BodyText"/>
        <w:spacing w:before="1" w:line="360" w:lineRule="auto"/>
        <w:jc w:val="center"/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</w:pPr>
      <w:r w:rsidRPr="00822EE6"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  <w:fldChar w:fldCharType="begin"/>
      </w:r>
      <w:r w:rsidRPr="00822EE6"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  <w:instrText>HYPERLINK "https://sshapi.hapiacademia.com/BMB" \t "_blank"</w:instrText>
      </w:r>
      <w:r w:rsidRPr="00822EE6"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</w:r>
      <w:r w:rsidRPr="00822EE6"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  <w:fldChar w:fldCharType="separate"/>
      </w:r>
      <w:r w:rsidRPr="00822EE6">
        <w:rPr>
          <w:rStyle w:val="Hyperlink"/>
          <w:rFonts w:ascii="Helvetica" w:hAnsi="Helvetica" w:cs="Helvetica"/>
          <w:color w:val="4472C4" w:themeColor="accent1"/>
          <w:w w:val="105"/>
          <w:sz w:val="16"/>
          <w:szCs w:val="16"/>
          <w:u w:val="none"/>
          <w:lang w:val="en-IN"/>
        </w:rPr>
        <w:t xml:space="preserve">Biobased Materials </w:t>
      </w:r>
      <w:proofErr w:type="gramStart"/>
      <w:r w:rsidRPr="00822EE6">
        <w:rPr>
          <w:rStyle w:val="Hyperlink"/>
          <w:rFonts w:ascii="Helvetica" w:hAnsi="Helvetica" w:cs="Helvetica"/>
          <w:color w:val="4472C4" w:themeColor="accent1"/>
          <w:w w:val="105"/>
          <w:sz w:val="16"/>
          <w:szCs w:val="16"/>
          <w:u w:val="none"/>
          <w:lang w:val="en-IN"/>
        </w:rPr>
        <w:t>And</w:t>
      </w:r>
      <w:proofErr w:type="gramEnd"/>
      <w:r w:rsidRPr="00822EE6">
        <w:rPr>
          <w:rStyle w:val="Hyperlink"/>
          <w:rFonts w:ascii="Helvetica" w:hAnsi="Helvetica" w:cs="Helvetica"/>
          <w:color w:val="4472C4" w:themeColor="accent1"/>
          <w:w w:val="105"/>
          <w:sz w:val="16"/>
          <w:szCs w:val="16"/>
          <w:u w:val="none"/>
          <w:lang w:val="en-IN"/>
        </w:rPr>
        <w:t xml:space="preserve"> </w:t>
      </w:r>
      <w:proofErr w:type="spellStart"/>
      <w:r w:rsidRPr="00822EE6">
        <w:rPr>
          <w:rStyle w:val="Hyperlink"/>
          <w:rFonts w:ascii="Helvetica" w:hAnsi="Helvetica" w:cs="Helvetica"/>
          <w:color w:val="4472C4" w:themeColor="accent1"/>
          <w:w w:val="105"/>
          <w:sz w:val="16"/>
          <w:szCs w:val="16"/>
          <w:u w:val="none"/>
          <w:lang w:val="en-IN"/>
        </w:rPr>
        <w:t>Biocomposite</w:t>
      </w:r>
      <w:proofErr w:type="spellEnd"/>
      <w:r w:rsidRPr="00822EE6"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  <w:fldChar w:fldCharType="end"/>
      </w:r>
      <w:r w:rsidRPr="00A7713A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32642E9" wp14:editId="3DE1A1F0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2BB2C" id="Graphic 3" o:spid="_x0000_s1026" style="position:absolute;margin-left:43.6pt;margin-top:23.9pt;width:513.05pt;height:.2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Helvetica" w:hAnsi="Helvetica" w:cs="Helvetica"/>
          <w:color w:val="4472C4" w:themeColor="accent1"/>
          <w:w w:val="105"/>
          <w:sz w:val="16"/>
          <w:szCs w:val="16"/>
          <w:lang w:val="en-IN"/>
        </w:rPr>
        <w:t xml:space="preserve"> </w:t>
      </w:r>
      <w:hyperlink r:id="rId7"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ol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Year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–</w:t>
        </w:r>
      </w:hyperlink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  <w:r>
        <w:rPr>
          <w:rFonts w:ascii="Helvetica" w:hAnsi="Helvetica" w:cs="Helvetica"/>
          <w:color w:val="4472C4" w:themeColor="accent1"/>
          <w:sz w:val="16"/>
          <w:szCs w:val="16"/>
        </w:rPr>
        <w:t>P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age </w:t>
      </w:r>
      <w:r>
        <w:rPr>
          <w:rFonts w:ascii="Helvetica" w:hAnsi="Helvetica" w:cs="Helvetica"/>
          <w:color w:val="4472C4" w:themeColor="accent1"/>
          <w:sz w:val="16"/>
          <w:szCs w:val="16"/>
        </w:rPr>
        <w:t>N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>o</w:t>
      </w:r>
    </w:p>
    <w:p w14:paraId="68B38F40" w14:textId="77777777" w:rsidR="00AA1E12" w:rsidRDefault="00AA1E12" w:rsidP="00AA1E12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0288" behindDoc="0" locked="0" layoutInCell="1" allowOverlap="1" wp14:anchorId="140E3DFF" wp14:editId="016D0FE5">
            <wp:simplePos x="0" y="0"/>
            <wp:positionH relativeFrom="page">
              <wp:posOffset>6328756</wp:posOffset>
            </wp:positionH>
            <wp:positionV relativeFrom="paragraph">
              <wp:posOffset>140828</wp:posOffset>
            </wp:positionV>
            <wp:extent cx="651278" cy="978508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78" cy="97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00776C4" wp14:editId="49642E59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6E8DA3F5" w14:textId="77777777" w:rsidR="00AA1E12" w:rsidRPr="00A82D1B" w:rsidRDefault="00AA1E12" w:rsidP="00AA1E12">
                            <w:pPr>
                              <w:spacing w:before="1" w:line="276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4AD7EC42" w14:textId="77777777" w:rsidR="00AA1E12" w:rsidRPr="00822EE6" w:rsidRDefault="00AA1E12" w:rsidP="00AA1E12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lang w:val="en-IN"/>
                              </w:rPr>
                            </w:pPr>
                            <w:hyperlink r:id="rId9" w:tgtFrame="_blank" w:history="1">
                              <w:r w:rsidRPr="00822EE6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u w:val="none"/>
                                  <w:lang w:val="en-IN"/>
                                </w:rPr>
                                <w:t xml:space="preserve">Biobased Materials </w:t>
                              </w:r>
                              <w:proofErr w:type="gramStart"/>
                              <w:r w:rsidRPr="00822EE6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u w:val="none"/>
                                  <w:lang w:val="en-IN"/>
                                </w:rPr>
                                <w:t>And</w:t>
                              </w:r>
                              <w:proofErr w:type="gramEnd"/>
                              <w:r w:rsidRPr="00822EE6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u w:val="none"/>
                                  <w:lang w:val="en-IN"/>
                                </w:rPr>
                                <w:t xml:space="preserve"> </w:t>
                              </w:r>
                              <w:proofErr w:type="spellStart"/>
                              <w:r w:rsidRPr="00822EE6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u w:val="none"/>
                                  <w:lang w:val="en-IN"/>
                                </w:rPr>
                                <w:t>Biocomposite</w:t>
                              </w:r>
                              <w:proofErr w:type="spellEnd"/>
                            </w:hyperlink>
                          </w:p>
                          <w:p w14:paraId="588F7C5D" w14:textId="77777777" w:rsidR="00AA1E12" w:rsidRPr="000E6C9B" w:rsidRDefault="00AA1E12" w:rsidP="00AA1E12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https://sshapi.hapiacademia.com/</w:t>
                            </w:r>
                            <w:r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BMB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776C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623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6E8DA3F5" w14:textId="77777777" w:rsidR="00AA1E12" w:rsidRPr="00A82D1B" w:rsidRDefault="00AA1E12" w:rsidP="00AA1E12">
                      <w:pPr>
                        <w:spacing w:before="1" w:line="276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4AD7EC42" w14:textId="77777777" w:rsidR="00AA1E12" w:rsidRPr="00822EE6" w:rsidRDefault="00AA1E12" w:rsidP="00AA1E12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lang w:val="en-IN"/>
                        </w:rPr>
                      </w:pPr>
                      <w:hyperlink r:id="rId10" w:tgtFrame="_blank" w:history="1">
                        <w:r w:rsidRPr="00822EE6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u w:val="none"/>
                            <w:lang w:val="en-IN"/>
                          </w:rPr>
                          <w:t xml:space="preserve">Biobased Materials </w:t>
                        </w:r>
                        <w:proofErr w:type="gramStart"/>
                        <w:r w:rsidRPr="00822EE6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u w:val="none"/>
                            <w:lang w:val="en-IN"/>
                          </w:rPr>
                          <w:t>And</w:t>
                        </w:r>
                        <w:proofErr w:type="gramEnd"/>
                        <w:r w:rsidRPr="00822EE6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u w:val="none"/>
                            <w:lang w:val="en-IN"/>
                          </w:rPr>
                          <w:t xml:space="preserve"> </w:t>
                        </w:r>
                        <w:proofErr w:type="spellStart"/>
                        <w:r w:rsidRPr="00822EE6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u w:val="none"/>
                            <w:lang w:val="en-IN"/>
                          </w:rPr>
                          <w:t>Biocomposite</w:t>
                        </w:r>
                        <w:proofErr w:type="spellEnd"/>
                      </w:hyperlink>
                    </w:p>
                    <w:p w14:paraId="588F7C5D" w14:textId="77777777" w:rsidR="00AA1E12" w:rsidRPr="000E6C9B" w:rsidRDefault="00AA1E12" w:rsidP="00AA1E12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https://sshapi.hapiacademia.com/</w:t>
                      </w:r>
                      <w:r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BMB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59264" behindDoc="0" locked="0" layoutInCell="1" allowOverlap="1" wp14:anchorId="2352D5EA" wp14:editId="3BE533B8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8B8B93" w14:textId="77777777" w:rsidR="00AA1E12" w:rsidRDefault="00AA1E12" w:rsidP="00AA1E12">
      <w:pPr>
        <w:pStyle w:val="BodyText"/>
        <w:spacing w:line="240" w:lineRule="auto"/>
        <w:jc w:val="left"/>
        <w:rPr>
          <w:sz w:val="20"/>
        </w:rPr>
      </w:pPr>
    </w:p>
    <w:p w14:paraId="437673DF" w14:textId="77777777" w:rsidR="00AA1E12" w:rsidRDefault="00AA1E12" w:rsidP="00AA1E12">
      <w:pPr>
        <w:pStyle w:val="BodyText"/>
        <w:spacing w:line="240" w:lineRule="auto"/>
        <w:jc w:val="left"/>
        <w:rPr>
          <w:sz w:val="20"/>
        </w:rPr>
      </w:pPr>
    </w:p>
    <w:p w14:paraId="32481A50" w14:textId="77777777" w:rsidR="00AA1E12" w:rsidRDefault="00AA1E12" w:rsidP="00AA1E12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2FDFF25" wp14:editId="45321E76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9A5A5" id="Graphic 5" o:spid="_x0000_s1026" style="position:absolute;margin-left:37.6pt;margin-top:28pt;width:520pt;height: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E3F73" w14:textId="77777777" w:rsidR="009835B5" w:rsidRDefault="009835B5">
      <w:pPr>
        <w:pStyle w:val="MDPI11articletype"/>
      </w:pPr>
    </w:p>
    <w:p w14:paraId="35F49A59" w14:textId="5E2C8DF1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D777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285" w:right="1286" w:bottom="1077" w:left="1260" w:header="54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BA685" w14:textId="77777777" w:rsidR="00924F31" w:rsidRDefault="00924F31">
      <w:pPr>
        <w:spacing w:line="240" w:lineRule="auto"/>
      </w:pPr>
      <w:r>
        <w:separator/>
      </w:r>
    </w:p>
  </w:endnote>
  <w:endnote w:type="continuationSeparator" w:id="0">
    <w:p w14:paraId="79B80B4C" w14:textId="77777777" w:rsidR="00924F31" w:rsidRDefault="00924F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6F92" w14:textId="77777777" w:rsidR="00AA1E12" w:rsidRDefault="00AA1E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642C95EC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 xml:space="preserve">, x. </w:t>
    </w:r>
    <w:r>
      <w:rPr>
        <w:iCs/>
      </w:rPr>
      <w:t>https://doi.org/10.3390/xxxxx</w:t>
    </w:r>
    <w:r>
      <w:tab/>
    </w:r>
    <w:r w:rsidR="003D763B" w:rsidRPr="003D763B">
      <w:t>https://hapiacademia.com//</w:t>
    </w:r>
    <w:r w:rsidR="009835B5">
      <w:t>B</w:t>
    </w:r>
    <w:r w:rsidR="00AA1E12">
      <w:t>MB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6BD15" w14:textId="77777777" w:rsidR="00924F31" w:rsidRDefault="00924F31">
      <w:pPr>
        <w:spacing w:line="240" w:lineRule="auto"/>
      </w:pPr>
      <w:r>
        <w:separator/>
      </w:r>
    </w:p>
  </w:footnote>
  <w:footnote w:type="continuationSeparator" w:id="0">
    <w:p w14:paraId="71C4AACA" w14:textId="77777777" w:rsidR="00924F31" w:rsidRDefault="00924F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97FF" w14:textId="77777777" w:rsidR="00AA1E12" w:rsidRDefault="00AA1E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EF6A" w14:textId="77777777" w:rsidR="00AA1E12" w:rsidRDefault="00AA1E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CF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316EB"/>
    <w:rsid w:val="00544265"/>
    <w:rsid w:val="00550473"/>
    <w:rsid w:val="00584C50"/>
    <w:rsid w:val="005B22A9"/>
    <w:rsid w:val="005C1668"/>
    <w:rsid w:val="005C27D8"/>
    <w:rsid w:val="005F3FA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8191D"/>
    <w:rsid w:val="007B510E"/>
    <w:rsid w:val="007C0A63"/>
    <w:rsid w:val="007D0675"/>
    <w:rsid w:val="007D6B9E"/>
    <w:rsid w:val="007D7F0E"/>
    <w:rsid w:val="007E082D"/>
    <w:rsid w:val="00817180"/>
    <w:rsid w:val="00831D9C"/>
    <w:rsid w:val="00837DBE"/>
    <w:rsid w:val="00852555"/>
    <w:rsid w:val="00881961"/>
    <w:rsid w:val="00881A6D"/>
    <w:rsid w:val="00883C53"/>
    <w:rsid w:val="008966F2"/>
    <w:rsid w:val="008C00A3"/>
    <w:rsid w:val="008C4F1D"/>
    <w:rsid w:val="008D336B"/>
    <w:rsid w:val="008E34FF"/>
    <w:rsid w:val="00920985"/>
    <w:rsid w:val="00924F31"/>
    <w:rsid w:val="009323F1"/>
    <w:rsid w:val="009354B1"/>
    <w:rsid w:val="009415FF"/>
    <w:rsid w:val="00943AEC"/>
    <w:rsid w:val="00953E93"/>
    <w:rsid w:val="009835B5"/>
    <w:rsid w:val="00986B25"/>
    <w:rsid w:val="009926FC"/>
    <w:rsid w:val="009B7BEA"/>
    <w:rsid w:val="009C2BBE"/>
    <w:rsid w:val="009D12D8"/>
    <w:rsid w:val="009E084B"/>
    <w:rsid w:val="009E10F3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1E12"/>
    <w:rsid w:val="00AA38BE"/>
    <w:rsid w:val="00AC53F4"/>
    <w:rsid w:val="00AE5FDC"/>
    <w:rsid w:val="00AF2EA0"/>
    <w:rsid w:val="00AF4DAD"/>
    <w:rsid w:val="00B056EB"/>
    <w:rsid w:val="00B325D7"/>
    <w:rsid w:val="00B4547B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53DE6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5057"/>
    <w:rsid w:val="00E37E38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sajb.2026.02.044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shapi.hapiacademia.com/BM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shapi.hapiacademia.com/BMB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1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2026-07-08T06:47:00Z</dcterms:created>
  <dcterms:modified xsi:type="dcterms:W3CDTF">2026-07-08T06:47:00Z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