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9A9EF" w14:textId="77777777" w:rsidR="006C42A4" w:rsidRPr="00B30602" w:rsidRDefault="006C42A4" w:rsidP="006C42A4">
      <w:pPr>
        <w:pStyle w:val="BodyText"/>
        <w:spacing w:before="1" w:line="360" w:lineRule="auto"/>
        <w:jc w:val="center"/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</w:pPr>
      <w:r w:rsidRPr="00B30602"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  <w:fldChar w:fldCharType="begin"/>
      </w:r>
      <w:r w:rsidRPr="00B30602"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  <w:instrText>HYPERLINK "https://sshapi.hapiacademia.com/CTPP" \t "_blank"</w:instrText>
      </w:r>
      <w:r w:rsidRPr="00B30602"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</w:r>
      <w:r w:rsidRPr="00B30602"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  <w:fldChar w:fldCharType="separate"/>
      </w:r>
      <w:r w:rsidRPr="00B30602">
        <w:rPr>
          <w:rStyle w:val="Hyperlink"/>
          <w:rFonts w:ascii="Helvetica" w:hAnsi="Helvetica" w:cs="Helvetica"/>
          <w:color w:val="4472C4" w:themeColor="accent1"/>
          <w:w w:val="105"/>
          <w:sz w:val="16"/>
          <w:szCs w:val="16"/>
          <w:u w:val="none"/>
          <w:lang w:val="en-IN"/>
        </w:rPr>
        <w:t>Current Trends in Plant Physiology</w:t>
      </w:r>
      <w:r w:rsidRPr="00B30602"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  <w:fldChar w:fldCharType="end"/>
      </w:r>
      <w:r w:rsidRPr="00A7713A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1BBC748" wp14:editId="1BD8C7CF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74EE7" id="Graphic 3" o:spid="_x0000_s1026" style="position:absolute;margin-left:43.6pt;margin-top:23.9pt;width:513.05pt;height:.2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  <w:t xml:space="preserve"> </w:t>
      </w:r>
      <w:hyperlink r:id="rId7"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ol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Year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–</w:t>
        </w:r>
      </w:hyperlink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  <w:r>
        <w:rPr>
          <w:rFonts w:ascii="Helvetica" w:hAnsi="Helvetica" w:cs="Helvetica"/>
          <w:color w:val="4472C4" w:themeColor="accent1"/>
          <w:sz w:val="16"/>
          <w:szCs w:val="16"/>
        </w:rPr>
        <w:t>P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age </w:t>
      </w:r>
      <w:r>
        <w:rPr>
          <w:rFonts w:ascii="Helvetica" w:hAnsi="Helvetica" w:cs="Helvetica"/>
          <w:color w:val="4472C4" w:themeColor="accent1"/>
          <w:sz w:val="16"/>
          <w:szCs w:val="16"/>
        </w:rPr>
        <w:t>N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>o</w:t>
      </w:r>
    </w:p>
    <w:p w14:paraId="1F0908EC" w14:textId="77777777" w:rsidR="006C42A4" w:rsidRDefault="006C42A4" w:rsidP="006C42A4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0288" behindDoc="0" locked="0" layoutInCell="1" allowOverlap="1" wp14:anchorId="667621F2" wp14:editId="5D013846">
            <wp:simplePos x="0" y="0"/>
            <wp:positionH relativeFrom="page">
              <wp:posOffset>6328756</wp:posOffset>
            </wp:positionH>
            <wp:positionV relativeFrom="paragraph">
              <wp:posOffset>138590</wp:posOffset>
            </wp:positionV>
            <wp:extent cx="651278" cy="976917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78" cy="976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2D8BCD5" wp14:editId="1FD10455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78D113CC" w14:textId="77777777" w:rsidR="006C42A4" w:rsidRPr="00B30602" w:rsidRDefault="006C42A4" w:rsidP="006C42A4">
                            <w:pPr>
                              <w:spacing w:before="1" w:line="276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07F17B1D" w14:textId="77777777" w:rsidR="006C42A4" w:rsidRPr="00B30602" w:rsidRDefault="006C42A4" w:rsidP="006C42A4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hyperlink r:id="rId9" w:tgtFrame="_blank" w:history="1">
                              <w:r w:rsidRPr="00B30602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>Current Trends in Plant Physiology</w:t>
                              </w:r>
                            </w:hyperlink>
                          </w:p>
                          <w:p w14:paraId="560CC0B4" w14:textId="77777777" w:rsidR="006C42A4" w:rsidRPr="000E6C9B" w:rsidRDefault="006C42A4" w:rsidP="006C42A4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https://sshapi.hapiacademia.com/</w:t>
                            </w:r>
                            <w:r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CTPP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8BCD5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623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78D113CC" w14:textId="77777777" w:rsidR="006C42A4" w:rsidRPr="00B30602" w:rsidRDefault="006C42A4" w:rsidP="006C42A4">
                      <w:pPr>
                        <w:spacing w:before="1" w:line="276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07F17B1D" w14:textId="77777777" w:rsidR="006C42A4" w:rsidRPr="00B30602" w:rsidRDefault="006C42A4" w:rsidP="006C42A4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hyperlink r:id="rId10" w:tgtFrame="_blank" w:history="1">
                        <w:r w:rsidRPr="00B30602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>Current Trends in Plant Physiology</w:t>
                        </w:r>
                      </w:hyperlink>
                    </w:p>
                    <w:p w14:paraId="560CC0B4" w14:textId="77777777" w:rsidR="006C42A4" w:rsidRPr="000E6C9B" w:rsidRDefault="006C42A4" w:rsidP="006C42A4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https://sshapi.hapiacademia.com/</w:t>
                      </w:r>
                      <w:r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CTPP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59264" behindDoc="0" locked="0" layoutInCell="1" allowOverlap="1" wp14:anchorId="309FF943" wp14:editId="042A44A7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8A80A12" w14:textId="77777777" w:rsidR="006C42A4" w:rsidRDefault="006C42A4" w:rsidP="006C42A4">
      <w:pPr>
        <w:pStyle w:val="BodyText"/>
        <w:spacing w:line="240" w:lineRule="auto"/>
        <w:jc w:val="left"/>
        <w:rPr>
          <w:sz w:val="20"/>
        </w:rPr>
      </w:pPr>
    </w:p>
    <w:p w14:paraId="21972131" w14:textId="77777777" w:rsidR="006C42A4" w:rsidRDefault="006C42A4" w:rsidP="006C42A4">
      <w:pPr>
        <w:pStyle w:val="BodyText"/>
        <w:spacing w:line="240" w:lineRule="auto"/>
        <w:jc w:val="left"/>
        <w:rPr>
          <w:sz w:val="20"/>
        </w:rPr>
      </w:pPr>
    </w:p>
    <w:p w14:paraId="3DE127AC" w14:textId="77777777" w:rsidR="006C42A4" w:rsidRDefault="006C42A4" w:rsidP="006C42A4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4986ED1" wp14:editId="46E031F3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19B4A" id="Graphic 5" o:spid="_x0000_s1026" style="position:absolute;margin-left:37.6pt;margin-top:28pt;width:520pt;height: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E3F73" w14:textId="77777777" w:rsidR="009835B5" w:rsidRDefault="009835B5">
      <w:pPr>
        <w:pStyle w:val="MDPI11articletype"/>
      </w:pPr>
    </w:p>
    <w:p w14:paraId="35F49A59" w14:textId="5E2C8DF1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D777B9">
      <w:headerReference w:type="even" r:id="rId12"/>
      <w:footerReference w:type="default" r:id="rId13"/>
      <w:footerReference w:type="first" r:id="rId14"/>
      <w:type w:val="continuous"/>
      <w:pgSz w:w="11906" w:h="16838"/>
      <w:pgMar w:top="1285" w:right="1286" w:bottom="1077" w:left="1260" w:header="54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5EB8" w14:textId="77777777" w:rsidR="009273A3" w:rsidRDefault="009273A3">
      <w:pPr>
        <w:spacing w:line="240" w:lineRule="auto"/>
      </w:pPr>
      <w:r>
        <w:separator/>
      </w:r>
    </w:p>
  </w:endnote>
  <w:endnote w:type="continuationSeparator" w:id="0">
    <w:p w14:paraId="2FC49E0B" w14:textId="77777777" w:rsidR="009273A3" w:rsidRDefault="00927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4A2B932B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>, x. https://doi.org/10.3390/xxxxx</w:t>
    </w:r>
    <w:r>
      <w:tab/>
    </w:r>
    <w:r w:rsidR="003D763B" w:rsidRPr="003D763B">
      <w:t>https://hapiacademia.com//</w:t>
    </w:r>
    <w:r w:rsidR="006C42A4">
      <w:t>CTPP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E803" w14:textId="77777777" w:rsidR="009273A3" w:rsidRDefault="009273A3">
      <w:pPr>
        <w:spacing w:line="240" w:lineRule="auto"/>
      </w:pPr>
      <w:r>
        <w:separator/>
      </w:r>
    </w:p>
  </w:footnote>
  <w:footnote w:type="continuationSeparator" w:id="0">
    <w:p w14:paraId="3EC86246" w14:textId="77777777" w:rsidR="009273A3" w:rsidRDefault="009273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CF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246E4"/>
    <w:rsid w:val="005316EB"/>
    <w:rsid w:val="00544265"/>
    <w:rsid w:val="00550473"/>
    <w:rsid w:val="00584C50"/>
    <w:rsid w:val="005B22A9"/>
    <w:rsid w:val="005C1668"/>
    <w:rsid w:val="005C27D8"/>
    <w:rsid w:val="005F3FA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C42A4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8191D"/>
    <w:rsid w:val="007B510E"/>
    <w:rsid w:val="007C0A63"/>
    <w:rsid w:val="007D0675"/>
    <w:rsid w:val="007D6B9E"/>
    <w:rsid w:val="007D7F0E"/>
    <w:rsid w:val="007E082D"/>
    <w:rsid w:val="0080209C"/>
    <w:rsid w:val="00817180"/>
    <w:rsid w:val="00831D9C"/>
    <w:rsid w:val="00837DBE"/>
    <w:rsid w:val="00852555"/>
    <w:rsid w:val="00881961"/>
    <w:rsid w:val="00881A6D"/>
    <w:rsid w:val="00883C53"/>
    <w:rsid w:val="008966F2"/>
    <w:rsid w:val="008C00A3"/>
    <w:rsid w:val="008C4F1D"/>
    <w:rsid w:val="008D336B"/>
    <w:rsid w:val="008E34FF"/>
    <w:rsid w:val="00920985"/>
    <w:rsid w:val="009273A3"/>
    <w:rsid w:val="009323F1"/>
    <w:rsid w:val="009354B1"/>
    <w:rsid w:val="009415FF"/>
    <w:rsid w:val="00943AEC"/>
    <w:rsid w:val="00953E93"/>
    <w:rsid w:val="009835B5"/>
    <w:rsid w:val="00986B25"/>
    <w:rsid w:val="009926FC"/>
    <w:rsid w:val="009B7BEA"/>
    <w:rsid w:val="009C2BBE"/>
    <w:rsid w:val="009D12D8"/>
    <w:rsid w:val="009E084B"/>
    <w:rsid w:val="009E10F3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1E12"/>
    <w:rsid w:val="00AA38BE"/>
    <w:rsid w:val="00AC53F4"/>
    <w:rsid w:val="00AE5FDC"/>
    <w:rsid w:val="00AF2EA0"/>
    <w:rsid w:val="00AF4DAD"/>
    <w:rsid w:val="00B056EB"/>
    <w:rsid w:val="00B325D7"/>
    <w:rsid w:val="00B4547B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53DE6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5057"/>
    <w:rsid w:val="00E37E38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sajb.2026.02.04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shapi.hapiacademia.com/CTP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shapi.hapiacademia.com/CTPP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1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2026-07-08T06:51:00Z</dcterms:created>
  <dcterms:modified xsi:type="dcterms:W3CDTF">2026-07-08T06:51:00Z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