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6DC3" w14:textId="77777777" w:rsidR="007C39F0" w:rsidRPr="00D72CD3" w:rsidRDefault="007C39F0" w:rsidP="007C39F0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sz w:val="16"/>
          <w:szCs w:val="16"/>
          <w:lang w:val="en-IN"/>
        </w:rPr>
      </w:pPr>
      <w:r w:rsidRPr="003B7BD0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3B7BD0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"https://sshapi.hapiacademia.com/PMS" \t "_blank"</w:instrText>
      </w:r>
      <w:r w:rsidRPr="003B7BD0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3B7BD0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3B7BD0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Plant, Microbe </w:t>
      </w:r>
      <w:proofErr w:type="gramStart"/>
      <w:r w:rsidRPr="003B7BD0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And</w:t>
      </w:r>
      <w:proofErr w:type="gramEnd"/>
      <w:r w:rsidRPr="003B7BD0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 Sustainability</w:t>
      </w:r>
      <w:r w:rsidRPr="003B7BD0">
        <w:rPr>
          <w:rFonts w:ascii="Helvetica" w:hAnsi="Helvetica" w:cs="Helvetica"/>
          <w:color w:val="4472C4" w:themeColor="accent1"/>
          <w:sz w:val="16"/>
          <w:szCs w:val="16"/>
        </w:rPr>
        <w:fldChar w:fldCharType="end"/>
      </w:r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103A320" wp14:editId="5395CF80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A87C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0B92B9C5" w14:textId="77777777" w:rsidR="007C39F0" w:rsidRDefault="007C39F0" w:rsidP="007C39F0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35464947" wp14:editId="6475F239">
            <wp:simplePos x="0" y="0"/>
            <wp:positionH relativeFrom="page">
              <wp:posOffset>6328756</wp:posOffset>
            </wp:positionH>
            <wp:positionV relativeFrom="paragraph">
              <wp:posOffset>137000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BDA4ED9" wp14:editId="210FA204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69D9F8C" w14:textId="77777777" w:rsidR="007C39F0" w:rsidRPr="00B30602" w:rsidRDefault="007C39F0" w:rsidP="007C39F0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77FEA961" w14:textId="77777777" w:rsidR="007C39F0" w:rsidRPr="003B7BD0" w:rsidRDefault="007C39F0" w:rsidP="007C39F0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3B7BD0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Plant, Microbe </w:t>
                              </w:r>
                              <w:proofErr w:type="gramStart"/>
                              <w:r w:rsidRPr="003B7BD0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And</w:t>
                              </w:r>
                              <w:proofErr w:type="gramEnd"/>
                              <w:r w:rsidRPr="003B7BD0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 Sustainability</w:t>
                              </w:r>
                            </w:hyperlink>
                          </w:p>
                          <w:p w14:paraId="7FB4E12D" w14:textId="77777777" w:rsidR="007C39F0" w:rsidRPr="000E6C9B" w:rsidRDefault="007C39F0" w:rsidP="007C39F0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PMS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A4ED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569D9F8C" w14:textId="77777777" w:rsidR="007C39F0" w:rsidRPr="00B30602" w:rsidRDefault="007C39F0" w:rsidP="007C39F0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77FEA961" w14:textId="77777777" w:rsidR="007C39F0" w:rsidRPr="003B7BD0" w:rsidRDefault="007C39F0" w:rsidP="007C39F0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3B7BD0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Plant, Microbe </w:t>
                        </w:r>
                        <w:proofErr w:type="gramStart"/>
                        <w:r w:rsidRPr="003B7BD0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And</w:t>
                        </w:r>
                        <w:proofErr w:type="gramEnd"/>
                        <w:r w:rsidRPr="003B7BD0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 Sustainability</w:t>
                        </w:r>
                      </w:hyperlink>
                    </w:p>
                    <w:p w14:paraId="7FB4E12D" w14:textId="77777777" w:rsidR="007C39F0" w:rsidRPr="000E6C9B" w:rsidRDefault="007C39F0" w:rsidP="007C39F0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PMS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6FC73C5B" wp14:editId="49636525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ED6B93" w14:textId="77777777" w:rsidR="007C39F0" w:rsidRDefault="007C39F0" w:rsidP="007C39F0">
      <w:pPr>
        <w:pStyle w:val="BodyText"/>
        <w:spacing w:line="240" w:lineRule="auto"/>
        <w:jc w:val="left"/>
        <w:rPr>
          <w:sz w:val="20"/>
        </w:rPr>
      </w:pPr>
    </w:p>
    <w:p w14:paraId="2D4491F0" w14:textId="77777777" w:rsidR="007C39F0" w:rsidRDefault="007C39F0" w:rsidP="007C39F0">
      <w:pPr>
        <w:pStyle w:val="BodyText"/>
        <w:spacing w:line="240" w:lineRule="auto"/>
        <w:jc w:val="left"/>
        <w:rPr>
          <w:sz w:val="20"/>
        </w:rPr>
      </w:pPr>
    </w:p>
    <w:p w14:paraId="3A9F6C1F" w14:textId="77777777" w:rsidR="007C39F0" w:rsidRDefault="007C39F0" w:rsidP="007C39F0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52C2079" wp14:editId="08E6883E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D98A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7E22" w14:textId="77777777" w:rsidR="00DF0BB9" w:rsidRDefault="00DF0BB9">
      <w:pPr>
        <w:spacing w:line="240" w:lineRule="auto"/>
      </w:pPr>
      <w:r>
        <w:separator/>
      </w:r>
    </w:p>
  </w:endnote>
  <w:endnote w:type="continuationSeparator" w:id="0">
    <w:p w14:paraId="51316C56" w14:textId="77777777" w:rsidR="00DF0BB9" w:rsidRDefault="00DF0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A6EC" w14:textId="77777777" w:rsidR="007C39F0" w:rsidRDefault="007C3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4D9062A6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7C39F0">
      <w:t>PMS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68A0" w14:textId="77777777" w:rsidR="00DF0BB9" w:rsidRDefault="00DF0BB9">
      <w:pPr>
        <w:spacing w:line="240" w:lineRule="auto"/>
      </w:pPr>
      <w:r>
        <w:separator/>
      </w:r>
    </w:p>
  </w:footnote>
  <w:footnote w:type="continuationSeparator" w:id="0">
    <w:p w14:paraId="299B2688" w14:textId="77777777" w:rsidR="00DF0BB9" w:rsidRDefault="00DF0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4B24" w14:textId="77777777" w:rsidR="007C39F0" w:rsidRDefault="007C3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3AA0" w14:textId="77777777" w:rsidR="007C39F0" w:rsidRDefault="007C3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C39F0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0BB9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PM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PM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2026-07-08T06:54:00Z</dcterms:created>
  <dcterms:modified xsi:type="dcterms:W3CDTF">2026-07-08T06:54:00Z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