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7816" w14:textId="77777777" w:rsidR="007B1EE1" w:rsidRPr="00D72CD3" w:rsidRDefault="007B1EE1" w:rsidP="007B1EE1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sz w:val="16"/>
          <w:szCs w:val="16"/>
          <w:lang w:val="en-IN"/>
        </w:rPr>
      </w:pPr>
      <w:r w:rsidRPr="00E2484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E2484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"https://sshapi.hapiacademia.com/PT" \t "_blank"</w:instrText>
      </w:r>
      <w:r w:rsidRPr="00E24843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E2484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E2484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Plantation Technology</w:t>
      </w:r>
      <w:r w:rsidRPr="00E2484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end"/>
      </w:r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3835F64" wp14:editId="51EF3E58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4015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2F73A2C9" w14:textId="77777777" w:rsidR="007B1EE1" w:rsidRDefault="007B1EE1" w:rsidP="007B1EE1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62378697" wp14:editId="073339C8">
            <wp:simplePos x="0" y="0"/>
            <wp:positionH relativeFrom="page">
              <wp:posOffset>6328756</wp:posOffset>
            </wp:positionH>
            <wp:positionV relativeFrom="paragraph">
              <wp:posOffset>138590</wp:posOffset>
            </wp:positionV>
            <wp:extent cx="651278" cy="976917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6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33C68D9" wp14:editId="4F8F39B4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37270B60" w14:textId="77777777" w:rsidR="007B1EE1" w:rsidRPr="00B30602" w:rsidRDefault="007B1EE1" w:rsidP="007B1EE1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6FEC3D82" w14:textId="77777777" w:rsidR="007B1EE1" w:rsidRPr="00E24843" w:rsidRDefault="007B1EE1" w:rsidP="007B1EE1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E2484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Plantation Technology</w:t>
                              </w:r>
                            </w:hyperlink>
                          </w:p>
                          <w:p w14:paraId="5500AA0C" w14:textId="77777777" w:rsidR="007B1EE1" w:rsidRPr="000E6C9B" w:rsidRDefault="007B1EE1" w:rsidP="007B1EE1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C68D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37270B60" w14:textId="77777777" w:rsidR="007B1EE1" w:rsidRPr="00B30602" w:rsidRDefault="007B1EE1" w:rsidP="007B1EE1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6FEC3D82" w14:textId="77777777" w:rsidR="007B1EE1" w:rsidRPr="00E24843" w:rsidRDefault="007B1EE1" w:rsidP="007B1EE1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E2484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Plantation Technology</w:t>
                        </w:r>
                      </w:hyperlink>
                    </w:p>
                    <w:p w14:paraId="5500AA0C" w14:textId="77777777" w:rsidR="007B1EE1" w:rsidRPr="000E6C9B" w:rsidRDefault="007B1EE1" w:rsidP="007B1EE1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44A5854F" wp14:editId="1CF7F627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38B4BE" w14:textId="77777777" w:rsidR="007B1EE1" w:rsidRDefault="007B1EE1" w:rsidP="007B1EE1">
      <w:pPr>
        <w:pStyle w:val="BodyText"/>
        <w:spacing w:line="240" w:lineRule="auto"/>
        <w:jc w:val="left"/>
        <w:rPr>
          <w:sz w:val="20"/>
        </w:rPr>
      </w:pPr>
    </w:p>
    <w:p w14:paraId="547A8795" w14:textId="77777777" w:rsidR="007B1EE1" w:rsidRDefault="007B1EE1" w:rsidP="007B1EE1">
      <w:pPr>
        <w:pStyle w:val="BodyText"/>
        <w:spacing w:line="240" w:lineRule="auto"/>
        <w:jc w:val="left"/>
        <w:rPr>
          <w:sz w:val="20"/>
        </w:rPr>
      </w:pPr>
    </w:p>
    <w:p w14:paraId="7BB03F90" w14:textId="77777777" w:rsidR="007B1EE1" w:rsidRDefault="007B1EE1" w:rsidP="007B1EE1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AAF076" wp14:editId="0BD7C4D9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48A63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06F5" w14:textId="77777777" w:rsidR="00416503" w:rsidRDefault="00416503">
      <w:pPr>
        <w:spacing w:line="240" w:lineRule="auto"/>
      </w:pPr>
      <w:r>
        <w:separator/>
      </w:r>
    </w:p>
  </w:endnote>
  <w:endnote w:type="continuationSeparator" w:id="0">
    <w:p w14:paraId="7487BFE9" w14:textId="77777777" w:rsidR="00416503" w:rsidRDefault="00416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B59B" w14:textId="77777777" w:rsidR="007B1EE1" w:rsidRDefault="007B1E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61B32244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7C39F0">
      <w:t>P</w:t>
    </w:r>
    <w:r w:rsidR="007B1EE1"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A41BF" w14:textId="77777777" w:rsidR="00416503" w:rsidRDefault="00416503">
      <w:pPr>
        <w:spacing w:line="240" w:lineRule="auto"/>
      </w:pPr>
      <w:r>
        <w:separator/>
      </w:r>
    </w:p>
  </w:footnote>
  <w:footnote w:type="continuationSeparator" w:id="0">
    <w:p w14:paraId="1B5C3A56" w14:textId="77777777" w:rsidR="00416503" w:rsidRDefault="00416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FD08" w14:textId="77777777" w:rsidR="007B1EE1" w:rsidRDefault="007B1E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491E" w14:textId="77777777" w:rsidR="007B1EE1" w:rsidRDefault="007B1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16503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1EE1"/>
    <w:rsid w:val="007B510E"/>
    <w:rsid w:val="007C0A63"/>
    <w:rsid w:val="007C39F0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P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PT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2026-07-08T06:55:00Z</dcterms:created>
  <dcterms:modified xsi:type="dcterms:W3CDTF">2026-07-08T06:55:00Z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